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D73A84" w14:paraId="0A9CBB28" w14:textId="77777777" w:rsidTr="00D73A84">
        <w:trPr>
          <w:trHeight w:val="983"/>
        </w:trPr>
        <w:tc>
          <w:tcPr>
            <w:tcW w:w="171" w:type="pct"/>
            <w:shd w:val="clear" w:color="auto" w:fill="auto"/>
          </w:tcPr>
          <w:p w14:paraId="089E5F46" w14:textId="77777777" w:rsidR="00265218" w:rsidRPr="00D73A84" w:rsidRDefault="00265218" w:rsidP="00AE3FB7">
            <w:pPr>
              <w:pStyle w:val="Title"/>
            </w:pPr>
          </w:p>
        </w:tc>
        <w:tc>
          <w:tcPr>
            <w:tcW w:w="2257" w:type="pct"/>
            <w:shd w:val="clear" w:color="auto" w:fill="455F51" w:themeFill="text2"/>
            <w:vAlign w:val="center"/>
          </w:tcPr>
          <w:p w14:paraId="3EB9B268" w14:textId="572CCB1F" w:rsidR="00265218" w:rsidRPr="00D73A84" w:rsidRDefault="00565FC4" w:rsidP="004E4001">
            <w:pPr>
              <w:pStyle w:val="Title"/>
            </w:pPr>
            <w:r>
              <w:t>BSB Curricula Implementation</w:t>
            </w:r>
            <w:r w:rsidR="00A33273" w:rsidRPr="00D73A84">
              <w:t xml:space="preserve"> </w:t>
            </w:r>
          </w:p>
        </w:tc>
        <w:tc>
          <w:tcPr>
            <w:tcW w:w="2405" w:type="pct"/>
            <w:shd w:val="clear" w:color="auto" w:fill="auto"/>
          </w:tcPr>
          <w:p w14:paraId="74FE1F89" w14:textId="77777777" w:rsidR="00265218" w:rsidRPr="00D73A84" w:rsidRDefault="00265218" w:rsidP="00AE3FB7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540CD037" w14:textId="77777777" w:rsidR="00265218" w:rsidRPr="00D73A84" w:rsidRDefault="00265218" w:rsidP="00AE3FB7">
            <w:pPr>
              <w:pStyle w:val="Title"/>
            </w:pPr>
          </w:p>
        </w:tc>
      </w:tr>
      <w:tr w:rsidR="00BC1B68" w:rsidRPr="00D73A84" w14:paraId="1317DC59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39C49398" w14:textId="77777777" w:rsidR="00BC1B68" w:rsidRPr="00D73A84" w:rsidRDefault="00BC1B68" w:rsidP="00AE3FB7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55F128C" w14:textId="77777777" w:rsidR="00BC1B68" w:rsidRPr="00D73A84" w:rsidRDefault="00BC1B68" w:rsidP="00F25511">
            <w:pPr>
              <w:pStyle w:val="Text"/>
              <w:jc w:val="both"/>
            </w:pPr>
          </w:p>
        </w:tc>
        <w:tc>
          <w:tcPr>
            <w:tcW w:w="167" w:type="pct"/>
            <w:shd w:val="clear" w:color="auto" w:fill="auto"/>
          </w:tcPr>
          <w:p w14:paraId="6B576703" w14:textId="77777777" w:rsidR="00BC1B68" w:rsidRPr="00D73A84" w:rsidRDefault="00BC1B68" w:rsidP="00AE3FB7">
            <w:pPr>
              <w:pStyle w:val="Text"/>
            </w:pPr>
          </w:p>
        </w:tc>
      </w:tr>
      <w:tr w:rsidR="00265218" w:rsidRPr="00D73A84" w14:paraId="6FBB6E4C" w14:textId="77777777" w:rsidTr="00D73A84">
        <w:trPr>
          <w:trHeight w:val="9818"/>
        </w:trPr>
        <w:tc>
          <w:tcPr>
            <w:tcW w:w="171" w:type="pct"/>
            <w:shd w:val="clear" w:color="auto" w:fill="auto"/>
          </w:tcPr>
          <w:p w14:paraId="156CF85C" w14:textId="77777777" w:rsidR="00265218" w:rsidRPr="00AD5271" w:rsidRDefault="00265218" w:rsidP="00AE3FB7">
            <w:pPr>
              <w:pStyle w:val="Text"/>
              <w:rPr>
                <w:rFonts w:ascii="Calibri" w:hAnsi="Calibri" w:cs="Calibri"/>
                <w:szCs w:val="22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2A4EE84" w14:textId="77777777" w:rsidR="00F25511" w:rsidRPr="00AD5271" w:rsidRDefault="004241F9" w:rsidP="00F2551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D527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Afterschool Schedule: Quarter Schedule (8 weeks).  </w:t>
            </w:r>
          </w:p>
          <w:p w14:paraId="2DC36C23" w14:textId="77777777" w:rsidR="00F25511" w:rsidRPr="00AD5271" w:rsidRDefault="00F25511" w:rsidP="00F2551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080937A" w14:textId="16F22F5C" w:rsidR="00A3321A" w:rsidRDefault="004241F9" w:rsidP="00F2551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D5271">
              <w:rPr>
                <w:rFonts w:ascii="Calibri" w:hAnsi="Calibri" w:cs="Calibri"/>
                <w:sz w:val="22"/>
                <w:szCs w:val="22"/>
              </w:rPr>
              <w:t xml:space="preserve">To optimize student engagement, Beyond School Bells recommends implementing our curricula on a quarterly schedule.  This allows for students to </w:t>
            </w:r>
            <w:r w:rsidR="00F25511" w:rsidRPr="00AD5271">
              <w:rPr>
                <w:rFonts w:ascii="Calibri" w:hAnsi="Calibri" w:cs="Calibri"/>
                <w:sz w:val="22"/>
                <w:szCs w:val="22"/>
              </w:rPr>
              <w:t>engage in</w:t>
            </w:r>
            <w:r w:rsidRPr="00AD5271">
              <w:rPr>
                <w:rFonts w:ascii="Calibri" w:hAnsi="Calibri" w:cs="Calibri"/>
                <w:sz w:val="22"/>
                <w:szCs w:val="22"/>
              </w:rPr>
              <w:t xml:space="preserve"> different opportunities and vary their learning </w:t>
            </w:r>
            <w:r w:rsidR="00F25511" w:rsidRPr="00AD5271">
              <w:rPr>
                <w:rFonts w:ascii="Calibri" w:hAnsi="Calibri" w:cs="Calibri"/>
                <w:sz w:val="22"/>
                <w:szCs w:val="22"/>
              </w:rPr>
              <w:t xml:space="preserve">experiences.  Additionally, if possible, we encourage programs to provide students with two different club/curricula experiences each quarter.  For example, CLUB A is offered on M/W/F and CLUB B if offered on T/Th throughout the quarter. </w:t>
            </w:r>
            <w:r w:rsidR="009105F2">
              <w:rPr>
                <w:rFonts w:ascii="Calibri" w:hAnsi="Calibri" w:cs="Calibri"/>
                <w:sz w:val="22"/>
                <w:szCs w:val="22"/>
              </w:rPr>
              <w:t xml:space="preserve"> Listed below are outlines of the BSB curricula that can be implemented in the quarterly club format.</w:t>
            </w:r>
          </w:p>
          <w:p w14:paraId="0D941DD9" w14:textId="0649D64B" w:rsidR="00502617" w:rsidRDefault="00502617" w:rsidP="00F2551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45"/>
              <w:gridCol w:w="7899"/>
            </w:tblGrid>
            <w:tr w:rsidR="00502617" w14:paraId="14D4E0B4" w14:textId="77777777" w:rsidTr="009105F2">
              <w:tc>
                <w:tcPr>
                  <w:tcW w:w="1945" w:type="dxa"/>
                  <w:shd w:val="clear" w:color="auto" w:fill="86A795" w:themeFill="text2" w:themeFillTint="99"/>
                </w:tcPr>
                <w:p w14:paraId="66DBD09C" w14:textId="126AD78C" w:rsidR="00502617" w:rsidRPr="005F2082" w:rsidRDefault="005F2082" w:rsidP="00F25511">
                  <w:pPr>
                    <w:jc w:val="both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5F2082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Curricula</w:t>
                  </w:r>
                </w:p>
              </w:tc>
              <w:tc>
                <w:tcPr>
                  <w:tcW w:w="7899" w:type="dxa"/>
                  <w:shd w:val="clear" w:color="auto" w:fill="86A795" w:themeFill="text2" w:themeFillTint="99"/>
                </w:tcPr>
                <w:p w14:paraId="3031B80C" w14:textId="77777777" w:rsidR="00502617" w:rsidRDefault="005F2082" w:rsidP="00F25511">
                  <w:pPr>
                    <w:jc w:val="both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5F2082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Implementation</w:t>
                  </w:r>
                </w:p>
                <w:p w14:paraId="19DED66D" w14:textId="6F7D2CEF" w:rsidR="005F2082" w:rsidRPr="005F2082" w:rsidRDefault="005F2082" w:rsidP="00F25511">
                  <w:pPr>
                    <w:jc w:val="both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</w:p>
              </w:tc>
            </w:tr>
            <w:tr w:rsidR="00502617" w14:paraId="5A781C51" w14:textId="77777777" w:rsidTr="009105F2">
              <w:tc>
                <w:tcPr>
                  <w:tcW w:w="1945" w:type="dxa"/>
                </w:tcPr>
                <w:p w14:paraId="24DAD3CC" w14:textId="77777777" w:rsidR="00502617" w:rsidRPr="009105F2" w:rsidRDefault="00502617" w:rsidP="009105F2">
                  <w:pPr>
                    <w:pStyle w:val="Text"/>
                    <w:rPr>
                      <w:rFonts w:ascii="Calibri" w:hAnsi="Calibri" w:cs="Calibri"/>
                      <w:b/>
                      <w:bCs/>
                      <w:szCs w:val="22"/>
                    </w:rPr>
                  </w:pPr>
                  <w:r w:rsidRPr="009105F2">
                    <w:rPr>
                      <w:rFonts w:ascii="Calibri" w:hAnsi="Calibri" w:cs="Calibri"/>
                      <w:b/>
                      <w:bCs/>
                      <w:szCs w:val="22"/>
                    </w:rPr>
                    <w:t>ARTS: HOMEGROWN THEATER</w:t>
                  </w:r>
                </w:p>
                <w:p w14:paraId="45BD0958" w14:textId="77777777" w:rsidR="00502617" w:rsidRPr="009105F2" w:rsidRDefault="00502617" w:rsidP="009105F2">
                  <w:pP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899" w:type="dxa"/>
                </w:tcPr>
                <w:p w14:paraId="5761F6E5" w14:textId="77777777" w:rsidR="00502617" w:rsidRDefault="00502617" w:rsidP="00F25511">
                  <w:pPr>
                    <w:jc w:val="both"/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</w:pPr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 xml:space="preserve">Each of these plays/curricula is outlined as nine sessions; however, these are intended to be longer sessions (Approximately 1-2 hours for each session).  Each session should be planned for one week (divided into 2-3 club days per week).  The first two sessions can be done in week one to implement the curricula over the </w:t>
                  </w:r>
                  <w:proofErr w:type="gramStart"/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>8 week</w:t>
                  </w:r>
                  <w:proofErr w:type="gramEnd"/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 xml:space="preserve"> quarter.</w:t>
                  </w:r>
                </w:p>
                <w:p w14:paraId="001C5867" w14:textId="62B51135" w:rsidR="005F2082" w:rsidRPr="005F2082" w:rsidRDefault="005F2082" w:rsidP="00F2551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02617" w14:paraId="17198519" w14:textId="77777777" w:rsidTr="009105F2">
              <w:tc>
                <w:tcPr>
                  <w:tcW w:w="1945" w:type="dxa"/>
                </w:tcPr>
                <w:p w14:paraId="0DBFBBDC" w14:textId="77777777" w:rsidR="00502617" w:rsidRPr="009105F2" w:rsidRDefault="00502617" w:rsidP="009105F2">
                  <w:pPr>
                    <w:spacing w:before="100" w:beforeAutospacing="1" w:after="100" w:afterAutospacing="1"/>
                    <w:rPr>
                      <w:rFonts w:ascii="Calibri" w:eastAsia="Times New Roman" w:hAnsi="Calibri" w:cs="Calibri"/>
                      <w:b/>
                      <w:bCs/>
                      <w:color w:val="222222"/>
                      <w:sz w:val="22"/>
                      <w:szCs w:val="22"/>
                    </w:rPr>
                  </w:pPr>
                  <w:r w:rsidRPr="009105F2">
                    <w:rPr>
                      <w:rFonts w:ascii="Calibri" w:eastAsia="Times New Roman" w:hAnsi="Calibri" w:cs="Calibri"/>
                      <w:b/>
                      <w:bCs/>
                      <w:color w:val="222222"/>
                      <w:sz w:val="22"/>
                      <w:szCs w:val="22"/>
                    </w:rPr>
                    <w:t>CITIZENSHIP: FORMING A MORE PERFECT UNION</w:t>
                  </w:r>
                </w:p>
                <w:p w14:paraId="4CE33268" w14:textId="77777777" w:rsidR="00502617" w:rsidRPr="009105F2" w:rsidRDefault="00502617" w:rsidP="009105F2">
                  <w:pP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899" w:type="dxa"/>
                </w:tcPr>
                <w:p w14:paraId="4311A5FC" w14:textId="2C73AA3B" w:rsidR="00502617" w:rsidRPr="009105F2" w:rsidRDefault="00502617" w:rsidP="009105F2">
                  <w:pPr>
                    <w:spacing w:before="100" w:beforeAutospacing="1" w:after="100" w:afterAutospacing="1"/>
                    <w:jc w:val="both"/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</w:pPr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 xml:space="preserve">Refer to </w:t>
                  </w:r>
                  <w:proofErr w:type="spellStart"/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>powerpoint</w:t>
                  </w:r>
                  <w:proofErr w:type="spellEnd"/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 xml:space="preserve"> and video for tips on how to implement </w:t>
                  </w:r>
                  <w:proofErr w:type="gramStart"/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>this curricula</w:t>
                  </w:r>
                  <w:proofErr w:type="gramEnd"/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>—contact Sandy Day for technical assistance and questions.</w:t>
                  </w:r>
                </w:p>
              </w:tc>
            </w:tr>
            <w:tr w:rsidR="00502617" w14:paraId="278C8264" w14:textId="77777777" w:rsidTr="009105F2">
              <w:tc>
                <w:tcPr>
                  <w:tcW w:w="1945" w:type="dxa"/>
                </w:tcPr>
                <w:p w14:paraId="4913CDAC" w14:textId="35A3A9C7" w:rsidR="00502617" w:rsidRPr="009105F2" w:rsidRDefault="005F2082" w:rsidP="009105F2">
                  <w:pP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9105F2">
                    <w:rPr>
                      <w:rFonts w:ascii="Calibri" w:hAnsi="Calibri" w:cs="Calibri"/>
                      <w:b/>
                      <w:bCs/>
                      <w:color w:val="222222"/>
                      <w:sz w:val="22"/>
                      <w:szCs w:val="22"/>
                    </w:rPr>
                    <w:t xml:space="preserve">COLLEGE &amp; CAREER READINESS:  </w:t>
                  </w:r>
                  <w:proofErr w:type="gramStart"/>
                  <w:r w:rsidRPr="009105F2">
                    <w:rPr>
                      <w:rFonts w:ascii="Calibri" w:hAnsi="Calibri" w:cs="Calibri"/>
                      <w:b/>
                      <w:bCs/>
                      <w:color w:val="222222"/>
                      <w:sz w:val="22"/>
                      <w:szCs w:val="22"/>
                    </w:rPr>
                    <w:t>So</w:t>
                  </w:r>
                  <w:proofErr w:type="gramEnd"/>
                  <w:r w:rsidRPr="009105F2">
                    <w:rPr>
                      <w:rFonts w:ascii="Calibri" w:hAnsi="Calibri" w:cs="Calibri"/>
                      <w:b/>
                      <w:bCs/>
                      <w:color w:val="222222"/>
                      <w:sz w:val="22"/>
                      <w:szCs w:val="22"/>
                    </w:rPr>
                    <w:t xml:space="preserve"> you want to be a….</w:t>
                  </w:r>
                </w:p>
              </w:tc>
              <w:tc>
                <w:tcPr>
                  <w:tcW w:w="7899" w:type="dxa"/>
                </w:tcPr>
                <w:p w14:paraId="32393577" w14:textId="547AEDC8" w:rsidR="00502617" w:rsidRPr="005F2082" w:rsidRDefault="00502617" w:rsidP="00502617">
                  <w:pPr>
                    <w:pStyle w:val="Heading5"/>
                    <w:spacing w:before="54" w:beforeAutospacing="0" w:after="135" w:afterAutospacing="0"/>
                    <w:rPr>
                      <w:rFonts w:ascii="Calibri" w:hAnsi="Calibri" w:cs="Calibri"/>
                      <w:b w:val="0"/>
                      <w:bCs w:val="0"/>
                      <w:color w:val="222222"/>
                      <w:sz w:val="22"/>
                      <w:szCs w:val="22"/>
                    </w:rPr>
                  </w:pPr>
                  <w:r w:rsidRPr="005F2082">
                    <w:rPr>
                      <w:rFonts w:ascii="Calibri" w:hAnsi="Calibri" w:cs="Calibri"/>
                      <w:b w:val="0"/>
                      <w:bCs w:val="0"/>
                      <w:color w:val="222222"/>
                      <w:sz w:val="22"/>
                      <w:szCs w:val="22"/>
                    </w:rPr>
                    <w:t xml:space="preserve">There are 6 units with three lessons each in the curriculum.  Each lesson is fully outlined for 45 minutes.  </w:t>
                  </w:r>
                </w:p>
                <w:p w14:paraId="17C6252A" w14:textId="77A70963" w:rsidR="00502617" w:rsidRPr="005F2082" w:rsidRDefault="005F2082" w:rsidP="005F2082">
                  <w:pPr>
                    <w:pStyle w:val="Heading5"/>
                    <w:spacing w:before="54" w:beforeAutospacing="0" w:after="135" w:afterAutospacing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F2082">
                    <w:rPr>
                      <w:rFonts w:ascii="Calibri" w:hAnsi="Calibri" w:cs="Calibri"/>
                      <w:b w:val="0"/>
                      <w:bCs w:val="0"/>
                      <w:color w:val="222222"/>
                      <w:sz w:val="22"/>
                      <w:szCs w:val="22"/>
                    </w:rPr>
                    <w:t>For clubs meeting three times a week: Implement each of the units for the first six weeks, with three lessons a week.  For weeks 7 and 8, refer to the digging deeper lessons in the curricula.</w:t>
                  </w:r>
                </w:p>
              </w:tc>
            </w:tr>
            <w:tr w:rsidR="00502617" w14:paraId="70644CC2" w14:textId="77777777" w:rsidTr="009105F2">
              <w:tc>
                <w:tcPr>
                  <w:tcW w:w="1945" w:type="dxa"/>
                </w:tcPr>
                <w:p w14:paraId="547310C4" w14:textId="341645D4" w:rsidR="00502617" w:rsidRPr="009105F2" w:rsidRDefault="00065765" w:rsidP="009105F2">
                  <w:pP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9105F2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Tree-A-Thon</w:t>
                  </w:r>
                </w:p>
              </w:tc>
              <w:tc>
                <w:tcPr>
                  <w:tcW w:w="7899" w:type="dxa"/>
                </w:tcPr>
                <w:p w14:paraId="294B833F" w14:textId="77777777" w:rsidR="00502617" w:rsidRDefault="00065765" w:rsidP="00F2551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There are 7 units in this curriculum with 2-3 lessons in each unit.  Lessons are intended to be 30-45 minutes long.  </w:t>
                  </w:r>
                </w:p>
                <w:p w14:paraId="28C2FF51" w14:textId="77777777" w:rsidR="00065765" w:rsidRDefault="00065765" w:rsidP="00F2551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5D571242" w14:textId="5FCF3598" w:rsidR="00065765" w:rsidRPr="009105F2" w:rsidRDefault="00065765" w:rsidP="00F2551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105F2">
                    <w:rPr>
                      <w:rFonts w:ascii="Calibri" w:hAnsi="Calibri" w:cs="Calibri"/>
                      <w:color w:val="222222"/>
                      <w:sz w:val="22"/>
                      <w:szCs w:val="22"/>
                    </w:rPr>
                    <w:t>For clubs meeting three times a week: Implement each of the units for the first s</w:t>
                  </w:r>
                  <w:r w:rsidRPr="009105F2">
                    <w:rPr>
                      <w:rFonts w:ascii="Calibri" w:hAnsi="Calibri" w:cs="Calibri"/>
                      <w:color w:val="222222"/>
                      <w:sz w:val="22"/>
                      <w:szCs w:val="22"/>
                    </w:rPr>
                    <w:t>even</w:t>
                  </w:r>
                  <w:r w:rsidRPr="009105F2">
                    <w:rPr>
                      <w:rFonts w:ascii="Calibri" w:hAnsi="Calibri" w:cs="Calibri"/>
                      <w:color w:val="222222"/>
                      <w:sz w:val="22"/>
                      <w:szCs w:val="22"/>
                    </w:rPr>
                    <w:t xml:space="preserve"> weeks, with three lessons a week</w:t>
                  </w:r>
                  <w:r w:rsidRPr="009105F2">
                    <w:rPr>
                      <w:rFonts w:ascii="Calibri" w:hAnsi="Calibri" w:cs="Calibri"/>
                      <w:color w:val="222222"/>
                      <w:sz w:val="22"/>
                      <w:szCs w:val="22"/>
                    </w:rPr>
                    <w:t xml:space="preserve"> (Units 6 and 7 have two lessons, the second lessons are longer and can be split into two lessons)</w:t>
                  </w:r>
                  <w:r w:rsidRPr="009105F2">
                    <w:rPr>
                      <w:rFonts w:ascii="Calibri" w:hAnsi="Calibri" w:cs="Calibri"/>
                      <w:color w:val="222222"/>
                      <w:sz w:val="22"/>
                      <w:szCs w:val="22"/>
                    </w:rPr>
                    <w:t>.  For week 8, refer to the digging deeper lessons in the curricula</w:t>
                  </w:r>
                  <w:r w:rsidRPr="009105F2">
                    <w:rPr>
                      <w:rFonts w:ascii="Calibri" w:hAnsi="Calibri" w:cs="Calibri"/>
                      <w:color w:val="222222"/>
                      <w:sz w:val="22"/>
                      <w:szCs w:val="22"/>
                    </w:rPr>
                    <w:t>…you can also culminate the club with a few special events and activities.</w:t>
                  </w:r>
                </w:p>
              </w:tc>
            </w:tr>
          </w:tbl>
          <w:p w14:paraId="59AEA129" w14:textId="77777777" w:rsidR="00502617" w:rsidRDefault="00502617" w:rsidP="00F2551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80408F4" w14:textId="0DD84A2A" w:rsidR="00AD5271" w:rsidRDefault="00AD5271" w:rsidP="00F2551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CE8F9A6" w14:textId="77777777" w:rsidR="00AD5271" w:rsidRPr="00AD5271" w:rsidRDefault="00AD5271" w:rsidP="00F25511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color w:val="222222"/>
                <w:sz w:val="22"/>
                <w:szCs w:val="22"/>
              </w:rPr>
            </w:pPr>
          </w:p>
          <w:p w14:paraId="2189DE03" w14:textId="77777777" w:rsidR="009105F2" w:rsidRDefault="009105F2" w:rsidP="009105F2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45"/>
              <w:gridCol w:w="7899"/>
            </w:tblGrid>
            <w:tr w:rsidR="009105F2" w14:paraId="57804273" w14:textId="77777777" w:rsidTr="00C130FD">
              <w:tc>
                <w:tcPr>
                  <w:tcW w:w="1945" w:type="dxa"/>
                  <w:shd w:val="clear" w:color="auto" w:fill="86A795" w:themeFill="text2" w:themeFillTint="99"/>
                </w:tcPr>
                <w:p w14:paraId="4116D27C" w14:textId="77777777" w:rsidR="009105F2" w:rsidRPr="005F2082" w:rsidRDefault="009105F2" w:rsidP="009105F2">
                  <w:pPr>
                    <w:jc w:val="both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5F2082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Curricula</w:t>
                  </w:r>
                </w:p>
              </w:tc>
              <w:tc>
                <w:tcPr>
                  <w:tcW w:w="7899" w:type="dxa"/>
                  <w:shd w:val="clear" w:color="auto" w:fill="86A795" w:themeFill="text2" w:themeFillTint="99"/>
                </w:tcPr>
                <w:p w14:paraId="2395BE22" w14:textId="77777777" w:rsidR="009105F2" w:rsidRDefault="009105F2" w:rsidP="009105F2">
                  <w:pPr>
                    <w:jc w:val="both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5F2082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Implementation</w:t>
                  </w:r>
                </w:p>
                <w:p w14:paraId="42ABE516" w14:textId="77777777" w:rsidR="009105F2" w:rsidRPr="005F2082" w:rsidRDefault="009105F2" w:rsidP="009105F2">
                  <w:pPr>
                    <w:jc w:val="both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</w:p>
              </w:tc>
            </w:tr>
            <w:tr w:rsidR="009105F2" w14:paraId="3A561789" w14:textId="77777777" w:rsidTr="00C130FD">
              <w:tc>
                <w:tcPr>
                  <w:tcW w:w="1945" w:type="dxa"/>
                </w:tcPr>
                <w:p w14:paraId="6E821E3A" w14:textId="05B326EE" w:rsidR="009105F2" w:rsidRPr="009105F2" w:rsidRDefault="0012681B" w:rsidP="009105F2">
                  <w:pPr>
                    <w:pStyle w:val="Text"/>
                    <w:rPr>
                      <w:rFonts w:ascii="Calibri" w:hAnsi="Calibri" w:cs="Calibri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Cs w:val="22"/>
                    </w:rPr>
                    <w:t>WIND ENERGY</w:t>
                  </w:r>
                </w:p>
                <w:p w14:paraId="10CE78DB" w14:textId="77777777" w:rsidR="009105F2" w:rsidRPr="009105F2" w:rsidRDefault="009105F2" w:rsidP="009105F2">
                  <w:pP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899" w:type="dxa"/>
                </w:tcPr>
                <w:p w14:paraId="5BFF1EAE" w14:textId="01E6D401" w:rsidR="009105F2" w:rsidRDefault="009105F2" w:rsidP="009105F2">
                  <w:pPr>
                    <w:jc w:val="both"/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</w:pPr>
                  <w:r w:rsidRPr="005F2082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 xml:space="preserve">Each of these plays/curricula is outlined as </w:t>
                  </w:r>
                  <w:r w:rsidR="0012681B">
                    <w:rPr>
                      <w:rFonts w:ascii="Calibri" w:eastAsia="Times New Roman" w:hAnsi="Calibri" w:cs="Calibri"/>
                      <w:color w:val="222222"/>
                      <w:sz w:val="22"/>
                      <w:szCs w:val="22"/>
                    </w:rPr>
                    <w:t>12 lessons.  We recommend this club as a two-day a week club (T/TH or M/W).  Two lessons a week can be implemented for the first six weeks.  For weeks 7 and 8, refer to the supplemental BSB curricula and additional activities outlined in the curricula.</w:t>
                  </w:r>
                </w:p>
                <w:p w14:paraId="6548F118" w14:textId="77777777" w:rsidR="009105F2" w:rsidRPr="005F2082" w:rsidRDefault="009105F2" w:rsidP="009105F2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9105F2" w14:paraId="4B9764AA" w14:textId="77777777" w:rsidTr="00C130FD">
              <w:tc>
                <w:tcPr>
                  <w:tcW w:w="1945" w:type="dxa"/>
                </w:tcPr>
                <w:p w14:paraId="08AC3275" w14:textId="081FC2E2" w:rsidR="009105F2" w:rsidRPr="009105F2" w:rsidRDefault="0012681B" w:rsidP="009105F2">
                  <w:pP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MISSION TO MARS </w:t>
                  </w:r>
                </w:p>
              </w:tc>
              <w:tc>
                <w:tcPr>
                  <w:tcW w:w="7899" w:type="dxa"/>
                </w:tcPr>
                <w:p w14:paraId="2EF36C88" w14:textId="1A0AF750" w:rsidR="009105F2" w:rsidRPr="0012681B" w:rsidRDefault="0012681B" w:rsidP="009105F2">
                  <w:pPr>
                    <w:pStyle w:val="Heading5"/>
                    <w:spacing w:before="54" w:beforeAutospacing="0" w:after="135" w:afterAutospacing="0"/>
                    <w:rPr>
                      <w:rFonts w:ascii="Calibri" w:hAnsi="Calibri" w:cs="Calibri"/>
                      <w:b w:val="0"/>
                      <w:bCs w:val="0"/>
                      <w:sz w:val="22"/>
                      <w:szCs w:val="22"/>
                    </w:rPr>
                  </w:pPr>
                  <w:r w:rsidRPr="0012681B">
                    <w:rPr>
                      <w:rFonts w:ascii="Calibri" w:hAnsi="Calibri" w:cs="Calibri"/>
                      <w:b w:val="0"/>
                      <w:bCs w:val="0"/>
                      <w:sz w:val="22"/>
                      <w:szCs w:val="22"/>
                    </w:rPr>
                    <w:t xml:space="preserve">Visit the M2M website for curricula and outline of the </w:t>
                  </w:r>
                  <w:r>
                    <w:rPr>
                      <w:rFonts w:ascii="Calibri" w:hAnsi="Calibri" w:cs="Calibri"/>
                      <w:b w:val="0"/>
                      <w:bCs w:val="0"/>
                      <w:sz w:val="22"/>
                      <w:szCs w:val="22"/>
                    </w:rPr>
                    <w:t>13</w:t>
                  </w:r>
                  <w:r w:rsidRPr="0012681B">
                    <w:rPr>
                      <w:rFonts w:ascii="Calibri" w:hAnsi="Calibri" w:cs="Calibri"/>
                      <w:b w:val="0"/>
                      <w:bCs w:val="0"/>
                      <w:sz w:val="22"/>
                      <w:szCs w:val="22"/>
                    </w:rPr>
                    <w:t xml:space="preserve"> activities.</w:t>
                  </w:r>
                  <w:r>
                    <w:rPr>
                      <w:rFonts w:ascii="Calibri" w:hAnsi="Calibri" w:cs="Calibri"/>
                      <w:b w:val="0"/>
                      <w:bCs w:val="0"/>
                      <w:sz w:val="22"/>
                      <w:szCs w:val="22"/>
                    </w:rPr>
                    <w:t xml:space="preserve">  We recommend completing two activities a week, these can be broken down in 2-3 club times a week.</w:t>
                  </w:r>
                  <w:r w:rsidRPr="0012681B">
                    <w:rPr>
                      <w:rFonts w:ascii="Calibri" w:hAnsi="Calibri" w:cs="Calibri"/>
                      <w:b w:val="0"/>
                      <w:bCs w:val="0"/>
                      <w:sz w:val="22"/>
                      <w:szCs w:val="22"/>
                    </w:rPr>
                    <w:t xml:space="preserve">  There are also supplemental and culminating activities outlined in the curriculum to c</w:t>
                  </w:r>
                  <w:bookmarkStart w:id="0" w:name="_GoBack"/>
                  <w:bookmarkEnd w:id="0"/>
                  <w:r w:rsidRPr="0012681B">
                    <w:rPr>
                      <w:rFonts w:ascii="Calibri" w:hAnsi="Calibri" w:cs="Calibri"/>
                      <w:b w:val="0"/>
                      <w:bCs w:val="0"/>
                      <w:sz w:val="22"/>
                      <w:szCs w:val="22"/>
                    </w:rPr>
                    <w:t>omplete for week 8.</w:t>
                  </w:r>
                </w:p>
              </w:tc>
            </w:tr>
          </w:tbl>
          <w:p w14:paraId="0A21B719" w14:textId="77777777" w:rsidR="009105F2" w:rsidRDefault="009105F2" w:rsidP="009105F2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86F6B38" w14:textId="2420C7AC" w:rsidR="00CB5054" w:rsidRPr="0012681B" w:rsidRDefault="0012681B" w:rsidP="00F25511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i/>
                <w:iCs/>
                <w:color w:val="222222"/>
                <w:sz w:val="22"/>
                <w:szCs w:val="22"/>
              </w:rPr>
            </w:pPr>
            <w:r w:rsidRPr="0012681B">
              <w:rPr>
                <w:rFonts w:ascii="Calibri" w:eastAsia="Times New Roman" w:hAnsi="Calibri" w:cs="Calibri"/>
                <w:i/>
                <w:iCs/>
                <w:color w:val="222222"/>
                <w:sz w:val="22"/>
                <w:szCs w:val="22"/>
              </w:rPr>
              <w:t xml:space="preserve">PLEASE NOTE—there are many more BSB curricula available that are engaging and hands-on club experiences for students.   Many of these curricula can be paired together to create a club, such as </w:t>
            </w:r>
            <w:proofErr w:type="spellStart"/>
            <w:r w:rsidRPr="0012681B">
              <w:rPr>
                <w:rFonts w:ascii="Calibri" w:eastAsia="Times New Roman" w:hAnsi="Calibri" w:cs="Calibri"/>
                <w:i/>
                <w:iCs/>
                <w:color w:val="222222"/>
                <w:sz w:val="22"/>
                <w:szCs w:val="22"/>
              </w:rPr>
              <w:t>Bioblitz</w:t>
            </w:r>
            <w:proofErr w:type="spellEnd"/>
            <w:r w:rsidRPr="0012681B">
              <w:rPr>
                <w:rFonts w:ascii="Calibri" w:eastAsia="Times New Roman" w:hAnsi="Calibri" w:cs="Calibri"/>
                <w:i/>
                <w:iCs/>
                <w:color w:val="222222"/>
                <w:sz w:val="22"/>
                <w:szCs w:val="22"/>
              </w:rPr>
              <w:t>, Environmental Scavenger Hunt and Shortened Tree-a-thon Curriculum.  Please consult BSB staff for additional technical assistance.</w:t>
            </w:r>
          </w:p>
          <w:p w14:paraId="5FA469D0" w14:textId="77777777" w:rsidR="00F25511" w:rsidRPr="00CE533B" w:rsidRDefault="00F25511" w:rsidP="00F25511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color w:val="222222"/>
                <w:sz w:val="22"/>
                <w:szCs w:val="22"/>
              </w:rPr>
            </w:pPr>
          </w:p>
          <w:p w14:paraId="102E2C16" w14:textId="558FC18B" w:rsidR="00CE533B" w:rsidRPr="00AD5271" w:rsidRDefault="00CE533B" w:rsidP="00F2551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7" w:type="pct"/>
            <w:shd w:val="clear" w:color="auto" w:fill="auto"/>
          </w:tcPr>
          <w:p w14:paraId="565E038F" w14:textId="77777777" w:rsidR="00265218" w:rsidRPr="00D73A84" w:rsidRDefault="00265218" w:rsidP="00AE3FB7">
            <w:pPr>
              <w:pStyle w:val="Text"/>
            </w:pPr>
          </w:p>
        </w:tc>
      </w:tr>
    </w:tbl>
    <w:p w14:paraId="0483424A" w14:textId="77777777" w:rsidR="00463B35" w:rsidRPr="00D73A84" w:rsidRDefault="00463B35" w:rsidP="00D73A84">
      <w:pPr>
        <w:pStyle w:val="BlueBoldText"/>
        <w:spacing w:after="0"/>
        <w:rPr>
          <w:sz w:val="12"/>
        </w:rPr>
      </w:pPr>
    </w:p>
    <w:sectPr w:rsidR="00463B35" w:rsidRPr="00D73A84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DA151" w14:textId="77777777" w:rsidR="00565FC4" w:rsidRDefault="00565FC4" w:rsidP="00BC1B68">
      <w:r>
        <w:separator/>
      </w:r>
    </w:p>
  </w:endnote>
  <w:endnote w:type="continuationSeparator" w:id="0">
    <w:p w14:paraId="634861C4" w14:textId="77777777" w:rsidR="00565FC4" w:rsidRDefault="00565FC4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F43E8" w:rsidRPr="00D73A84" w14:paraId="3748CD86" w14:textId="77777777" w:rsidTr="00D73A84">
      <w:trPr>
        <w:trHeight w:val="900"/>
      </w:trPr>
      <w:tc>
        <w:tcPr>
          <w:tcW w:w="3596" w:type="dxa"/>
          <w:shd w:val="clear" w:color="auto" w:fill="auto"/>
          <w:vAlign w:val="center"/>
        </w:tcPr>
        <w:p w14:paraId="429639AB" w14:textId="77777777" w:rsidR="003F43E8" w:rsidRPr="00D73A84" w:rsidRDefault="003F43E8" w:rsidP="00E53AFF">
          <w:pPr>
            <w:pStyle w:val="Contacts"/>
          </w:pPr>
          <w:r w:rsidRPr="00D73A8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8F44A4C" wp14:editId="6ED2FC6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D64332F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455f51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82F2C91" w14:textId="77777777" w:rsidR="003F43E8" w:rsidRPr="00D73A84" w:rsidRDefault="003F43E8" w:rsidP="00E53AFF">
          <w:pPr>
            <w:pStyle w:val="Contacts"/>
          </w:pPr>
          <w:r w:rsidRPr="00D73A8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2F290CFA" wp14:editId="54E3907C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0F1A0D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455f51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4CD692D" w14:textId="77777777" w:rsidR="003F43E8" w:rsidRPr="00D73A84" w:rsidRDefault="003F43E8" w:rsidP="00E53AFF">
          <w:pPr>
            <w:pStyle w:val="Contacts"/>
          </w:pPr>
          <w:r w:rsidRPr="00D73A8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92AD1B2" wp14:editId="3ABB5BAD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93470EE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455f51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F43E8" w:rsidRPr="00D73A84" w14:paraId="69CF5945" w14:textId="77777777" w:rsidTr="002D3842">
      <w:tc>
        <w:tcPr>
          <w:tcW w:w="3596" w:type="dxa"/>
          <w:shd w:val="clear" w:color="auto" w:fill="auto"/>
          <w:vAlign w:val="center"/>
        </w:tcPr>
        <w:p w14:paraId="7F014FEA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063B3B9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BF2B9D1" w14:textId="77777777" w:rsidR="003F43E8" w:rsidRPr="00D73A84" w:rsidRDefault="003F43E8" w:rsidP="00E53AFF">
          <w:pPr>
            <w:pStyle w:val="Contacts"/>
          </w:pPr>
        </w:p>
      </w:tc>
    </w:tr>
    <w:tr w:rsidR="00AE3FB7" w:rsidRPr="00D73A84" w14:paraId="363D09D1" w14:textId="77777777" w:rsidTr="002D3842">
      <w:tc>
        <w:tcPr>
          <w:tcW w:w="3596" w:type="dxa"/>
          <w:shd w:val="clear" w:color="auto" w:fill="auto"/>
          <w:vAlign w:val="center"/>
        </w:tcPr>
        <w:p w14:paraId="52A09DCF" w14:textId="18604E6E" w:rsidR="00AE3FB7" w:rsidRPr="00D73A84" w:rsidRDefault="00CE533B" w:rsidP="00E53AFF">
          <w:pPr>
            <w:pStyle w:val="Contacts"/>
          </w:pPr>
          <w:r>
            <w:t>BEYOND SCHOOL BELLS</w:t>
          </w:r>
        </w:p>
      </w:tc>
      <w:tc>
        <w:tcPr>
          <w:tcW w:w="3597" w:type="dxa"/>
          <w:shd w:val="clear" w:color="auto" w:fill="auto"/>
          <w:vAlign w:val="center"/>
        </w:tcPr>
        <w:p w14:paraId="76D2DDB2" w14:textId="20308B32" w:rsidR="00AE3FB7" w:rsidRPr="00D73A84" w:rsidRDefault="00AE3FB7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28FEB28" w14:textId="5D0F6ACC" w:rsidR="00AE3FB7" w:rsidRPr="00D73A84" w:rsidRDefault="00AE3FB7" w:rsidP="00E53AFF">
          <w:pPr>
            <w:pStyle w:val="Contacts"/>
          </w:pPr>
        </w:p>
      </w:tc>
    </w:tr>
  </w:tbl>
  <w:p w14:paraId="5EAE57D0" w14:textId="77777777" w:rsidR="00AE3FB7" w:rsidRPr="003F43E8" w:rsidRDefault="00AE3FB7">
    <w:pPr>
      <w:pStyle w:val="Footer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2BAEB" w14:textId="77777777" w:rsidR="00565FC4" w:rsidRDefault="00565FC4" w:rsidP="00BC1B68">
      <w:r>
        <w:separator/>
      </w:r>
    </w:p>
  </w:footnote>
  <w:footnote w:type="continuationSeparator" w:id="0">
    <w:p w14:paraId="340486E3" w14:textId="77777777" w:rsidR="00565FC4" w:rsidRDefault="00565FC4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8C7C3" w14:textId="2AFCCD7B" w:rsidR="00BC1B68" w:rsidRDefault="004E4001" w:rsidP="00DC0F2A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BE0227B" wp14:editId="67E56F07">
              <wp:simplePos x="0" y="0"/>
              <wp:positionH relativeFrom="column">
                <wp:posOffset>0</wp:posOffset>
              </wp:positionH>
              <wp:positionV relativeFrom="paragraph">
                <wp:posOffset>-983615</wp:posOffset>
              </wp:positionV>
              <wp:extent cx="6859135" cy="10581503"/>
              <wp:effectExtent l="0" t="0" r="0" b="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135" cy="10581503"/>
                        <a:chOff x="0" y="0"/>
                        <a:chExt cx="6859135" cy="10581503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Picture 11" descr="decorative image of lines in the shape of arrow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D8692B9" id="Group 6" o:spid="_x0000_s1026" style="position:absolute;margin-left:0;margin-top:-77.45pt;width:540.1pt;height:833.2pt;z-index:-251649536" coordsize="68591,10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">
              <v:rect id="Rectangle 17" o:spid="_x0000_s1027" style="position:absolute;left:43;top:96378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455f51 [3215]" stroked="f" strokeweight="1pt">
                <v:fill color2="#86a795 [1951]" rotate="t" angle="90" focus="100%" type="gradient"/>
              </v:rect>
              <v:rect id="Rectangle" o:spid="_x0000_s1029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455f51 [3215]" stroked="f" strokeweight="1pt">
                <v:stroke miterlimit="4"/>
                <v:textbox inset="3pt,3pt,3pt,3pt"/>
              </v:rect>
              <v:group id="Group 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8ab833 [3205]" stroked="f" strokeweight="1pt">
                    <v:fill opacity="13107f"/>
                    <v:stroke miterlimit="4"/>
                    <v:textbox inset="3pt,3pt,3pt,3pt"/>
                  </v:rect>
                  <v:rect id="Rectangle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455f51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5" type="#_x0000_t75" alt="decorative image of lines in the shape of arrows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2" o:title="decorative image of lines in the shape of arrows" croptop="671f" cropright="46354f" recolortarget="#1d535a [1448]"/>
              </v:shape>
              <v:shape id="Round Same Side Corner Rectangle 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455f51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</v:group>
          </w:pict>
        </mc:Fallback>
      </mc:AlternateContent>
    </w:r>
    <w:r w:rsidR="00565FC4">
      <w:t>******SAMPLE SCHEDULE*****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F0EB5"/>
    <w:multiLevelType w:val="multilevel"/>
    <w:tmpl w:val="BAF6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B62101"/>
    <w:multiLevelType w:val="multilevel"/>
    <w:tmpl w:val="BF08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FC4"/>
    <w:rsid w:val="00036BA1"/>
    <w:rsid w:val="00065765"/>
    <w:rsid w:val="000B319A"/>
    <w:rsid w:val="000C75BF"/>
    <w:rsid w:val="00110721"/>
    <w:rsid w:val="001257F0"/>
    <w:rsid w:val="0012681B"/>
    <w:rsid w:val="001376BE"/>
    <w:rsid w:val="001A199E"/>
    <w:rsid w:val="0025130C"/>
    <w:rsid w:val="00256391"/>
    <w:rsid w:val="002633EB"/>
    <w:rsid w:val="00265218"/>
    <w:rsid w:val="002D3842"/>
    <w:rsid w:val="00337C0F"/>
    <w:rsid w:val="00361932"/>
    <w:rsid w:val="00366F6D"/>
    <w:rsid w:val="003E0129"/>
    <w:rsid w:val="003F43E8"/>
    <w:rsid w:val="004241F9"/>
    <w:rsid w:val="00435E8C"/>
    <w:rsid w:val="00463B35"/>
    <w:rsid w:val="00482917"/>
    <w:rsid w:val="004C2F50"/>
    <w:rsid w:val="004E4001"/>
    <w:rsid w:val="00502617"/>
    <w:rsid w:val="00565FC4"/>
    <w:rsid w:val="005D124E"/>
    <w:rsid w:val="005F2082"/>
    <w:rsid w:val="006A23C2"/>
    <w:rsid w:val="0071089C"/>
    <w:rsid w:val="00741958"/>
    <w:rsid w:val="007B52D2"/>
    <w:rsid w:val="007C1F7D"/>
    <w:rsid w:val="007D4902"/>
    <w:rsid w:val="008D3EE1"/>
    <w:rsid w:val="008E355E"/>
    <w:rsid w:val="00905F02"/>
    <w:rsid w:val="009105F2"/>
    <w:rsid w:val="009E6AC6"/>
    <w:rsid w:val="00A3321A"/>
    <w:rsid w:val="00A33273"/>
    <w:rsid w:val="00AC276F"/>
    <w:rsid w:val="00AC7198"/>
    <w:rsid w:val="00AD5271"/>
    <w:rsid w:val="00AE3FB7"/>
    <w:rsid w:val="00B122BA"/>
    <w:rsid w:val="00BC1B68"/>
    <w:rsid w:val="00BF5A49"/>
    <w:rsid w:val="00CB5054"/>
    <w:rsid w:val="00CE533B"/>
    <w:rsid w:val="00D4436A"/>
    <w:rsid w:val="00D73A84"/>
    <w:rsid w:val="00DC0F2A"/>
    <w:rsid w:val="00E40110"/>
    <w:rsid w:val="00E53AFF"/>
    <w:rsid w:val="00F25511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FF0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73A84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CE533B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ueText">
    <w:name w:val="Blue Text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D73A84"/>
    <w:rPr>
      <w:b/>
      <w:bCs/>
      <w:color w:val="455F51" w:themeColor="text2"/>
      <w:sz w:val="24"/>
    </w:rPr>
  </w:style>
  <w:style w:type="paragraph" w:customStyle="1" w:styleId="Notes">
    <w:name w:val="Notes"/>
    <w:basedOn w:val="BlueText"/>
    <w:uiPriority w:val="6"/>
    <w:qFormat/>
    <w:rsid w:val="00D73A84"/>
    <w:rPr>
      <w:i/>
      <w:iCs/>
      <w:sz w:val="20"/>
    </w:rPr>
  </w:style>
  <w:style w:type="paragraph" w:customStyle="1" w:styleId="SmallText">
    <w:name w:val="Small Text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Text">
    <w:name w:val="Legend Text"/>
    <w:basedOn w:val="SmallText"/>
    <w:qFormat/>
    <w:rsid w:val="00D73A84"/>
    <w:rPr>
      <w:rFonts w:asciiTheme="minorHAnsi" w:hAnsiTheme="minorHAnsi"/>
    </w:rPr>
  </w:style>
  <w:style w:type="character" w:customStyle="1" w:styleId="Heading5Char">
    <w:name w:val="Heading 5 Char"/>
    <w:basedOn w:val="DefaultParagraphFont"/>
    <w:link w:val="Heading5"/>
    <w:uiPriority w:val="9"/>
    <w:rsid w:val="00CE533B"/>
    <w:rPr>
      <w:rFonts w:ascii="Times New Roman" w:eastAsia="Times New Roman" w:hAnsi="Times New Roman"/>
      <w:b/>
      <w:bCs/>
    </w:rPr>
  </w:style>
  <w:style w:type="paragraph" w:customStyle="1" w:styleId="collection-item">
    <w:name w:val="collection-item"/>
    <w:basedOn w:val="Normal"/>
    <w:rsid w:val="00CE533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semiHidden/>
    <w:unhideWhenUsed/>
    <w:rsid w:val="00CE53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4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1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11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8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8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9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ones\AppData\Roaming\Microsoft\Templates\Small%20business%20content%20calendar.dotx" TargetMode="External"/></Relationships>
</file>

<file path=word/theme/theme1.xml><?xml version="1.0" encoding="utf-8"?>
<a:theme xmlns:a="http://schemas.openxmlformats.org/drawingml/2006/main" name="Theme1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F2A564-1A89-4E30-83CC-5306BA722850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16c05727-aa75-4e4a-9b5f-8a80a1165891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FE2A20-B064-4A60-83F0-26BB38F76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content calendar</Template>
  <TotalTime>0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2022-05-19T03:17:00Z</dcterms:created>
  <dcterms:modified xsi:type="dcterms:W3CDTF">2022-05-19T13:57:00Z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